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023-26-091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11.05.2026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Dachabdichtungsarbeiten I Walter-Erbe-Realschule Tübingen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Dachabdichtungsarbeiten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